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853" w:rsidRPr="00060433" w:rsidRDefault="009A0853" w:rsidP="009A0853">
      <w:pPr>
        <w:pStyle w:val="berschrift1"/>
        <w:spacing w:before="0"/>
        <w:rPr>
          <w:rFonts w:ascii="Arial" w:hAnsi="Arial" w:cs="Arial"/>
          <w:bCs w:val="0"/>
        </w:rPr>
      </w:pPr>
      <w:r w:rsidRPr="00060433">
        <w:rPr>
          <w:rFonts w:ascii="Arial" w:hAnsi="Arial" w:cs="Arial"/>
          <w:bCs w:val="0"/>
        </w:rPr>
        <w:t xml:space="preserve">Bestellformular </w:t>
      </w:r>
      <w:r>
        <w:rPr>
          <w:rFonts w:ascii="Arial" w:hAnsi="Arial" w:cs="Arial"/>
          <w:bCs w:val="0"/>
        </w:rPr>
        <w:t xml:space="preserve">für Lebens-, </w:t>
      </w:r>
      <w:r w:rsidRPr="00245EEB">
        <w:rPr>
          <w:rFonts w:ascii="Arial" w:hAnsi="Arial" w:cs="Arial"/>
          <w:bCs w:val="0"/>
        </w:rPr>
        <w:t>Futtermittelbehältnisse bzw deren Verpackungen</w:t>
      </w:r>
      <w:r>
        <w:rPr>
          <w:rFonts w:ascii="Arial" w:hAnsi="Arial" w:cs="Arial"/>
          <w:bCs w:val="0"/>
        </w:rPr>
        <w:t xml:space="preserve"> </w:t>
      </w:r>
    </w:p>
    <w:p w:rsidR="009A0853" w:rsidRDefault="009A0853" w:rsidP="009A0853">
      <w:pPr>
        <w:tabs>
          <w:tab w:val="left" w:pos="7875"/>
        </w:tabs>
      </w:pPr>
      <w:r w:rsidRPr="006A0153">
        <w:rPr>
          <w:color w:val="595959"/>
          <w:sz w:val="15"/>
          <w:szCs w:val="15"/>
        </w:rPr>
        <w:t xml:space="preserve">Rücksendung des Bestellformulars </w:t>
      </w:r>
      <w:r>
        <w:rPr>
          <w:color w:val="595959"/>
          <w:sz w:val="15"/>
          <w:szCs w:val="15"/>
        </w:rPr>
        <w:t xml:space="preserve">an </w:t>
      </w:r>
      <w:hyperlink r:id="rId6" w:history="1">
        <w:r w:rsidR="00106B6C" w:rsidRPr="002B2943">
          <w:rPr>
            <w:rStyle w:val="Hyperlink"/>
            <w:sz w:val="15"/>
            <w:szCs w:val="15"/>
          </w:rPr>
          <w:t>arista.rcl@railcargo.com</w:t>
        </w:r>
      </w:hyperlink>
      <w:r>
        <w:rPr>
          <w:color w:val="595959"/>
          <w:sz w:val="15"/>
          <w:szCs w:val="15"/>
        </w:rPr>
        <w:t xml:space="preserve"> </w:t>
      </w:r>
    </w:p>
    <w:p w:rsidR="009A0853" w:rsidRDefault="009A0853" w:rsidP="009A0853">
      <w:pPr>
        <w:tabs>
          <w:tab w:val="left" w:pos="7875"/>
        </w:tabs>
      </w:pPr>
      <w:r>
        <w:rPr>
          <w:noProof/>
          <w:color w:val="595959"/>
          <w:sz w:val="15"/>
          <w:szCs w:val="15"/>
          <w:lang w:val="de-AT" w:eastAsia="de-A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5C138D" wp14:editId="0666C2F8">
                <wp:simplePos x="0" y="0"/>
                <wp:positionH relativeFrom="column">
                  <wp:posOffset>3719913</wp:posOffset>
                </wp:positionH>
                <wp:positionV relativeFrom="paragraph">
                  <wp:posOffset>33793</wp:posOffset>
                </wp:positionV>
                <wp:extent cx="2059388" cy="882015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88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0853" w:rsidRPr="00537D17" w:rsidRDefault="009A0853" w:rsidP="009A0853">
                            <w:pPr>
                              <w:pStyle w:val="Kopfzeile"/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537D17">
                              <w:rPr>
                                <w:sz w:val="15"/>
                                <w:szCs w:val="15"/>
                                <w:lang w:val="en-US"/>
                              </w:rPr>
                              <w:t xml:space="preserve">Rail Cargo </w:t>
                            </w:r>
                            <w:r>
                              <w:rPr>
                                <w:sz w:val="15"/>
                                <w:szCs w:val="15"/>
                                <w:lang w:val="en-US"/>
                              </w:rPr>
                              <w:t>Logistics</w:t>
                            </w:r>
                            <w:r w:rsidR="00106B6C">
                              <w:rPr>
                                <w:sz w:val="15"/>
                                <w:szCs w:val="15"/>
                                <w:lang w:val="en-US"/>
                              </w:rPr>
                              <w:t xml:space="preserve"> GmbH</w:t>
                            </w:r>
                          </w:p>
                          <w:p w:rsidR="009A0853" w:rsidRPr="002030F8" w:rsidRDefault="009A0853" w:rsidP="009A0853">
                            <w:pPr>
                              <w:pStyle w:val="Kopfzeile"/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2030F8">
                              <w:rPr>
                                <w:sz w:val="15"/>
                                <w:szCs w:val="15"/>
                                <w:lang w:val="en-US"/>
                              </w:rPr>
                              <w:t>Am Hauptbahnhof 2</w:t>
                            </w:r>
                            <w:r w:rsidRPr="002030F8">
                              <w:rPr>
                                <w:sz w:val="15"/>
                                <w:szCs w:val="15"/>
                                <w:lang w:val="en-US"/>
                              </w:rPr>
                              <w:tab/>
                            </w:r>
                          </w:p>
                          <w:p w:rsidR="009A0853" w:rsidRPr="002030F8" w:rsidRDefault="009A0853" w:rsidP="009A0853">
                            <w:pPr>
                              <w:pStyle w:val="Kopfzeile"/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2030F8">
                              <w:rPr>
                                <w:sz w:val="15"/>
                                <w:szCs w:val="15"/>
                                <w:lang w:val="en-US"/>
                              </w:rPr>
                              <w:t>1100 Wien</w:t>
                            </w:r>
                          </w:p>
                          <w:p w:rsidR="009A0853" w:rsidRPr="00106B6C" w:rsidRDefault="00106B6C" w:rsidP="009A0853">
                            <w:pPr>
                              <w:pStyle w:val="Kopfzeile"/>
                              <w:rPr>
                                <w:sz w:val="15"/>
                                <w:szCs w:val="15"/>
                                <w:lang w:val="de-AT"/>
                              </w:rPr>
                            </w:pPr>
                            <w:hyperlink r:id="rId7" w:history="1">
                              <w:r w:rsidRPr="002B2943">
                                <w:rPr>
                                  <w:rStyle w:val="Hyperlink"/>
                                  <w:sz w:val="15"/>
                                  <w:szCs w:val="15"/>
                                  <w:lang w:val="de-AT"/>
                                </w:rPr>
                                <w:t>arista.rcl@railcargo.com</w:t>
                              </w:r>
                            </w:hyperlink>
                            <w:r w:rsidR="009A0853" w:rsidRPr="00106B6C">
                              <w:rPr>
                                <w:sz w:val="15"/>
                                <w:szCs w:val="15"/>
                                <w:lang w:val="de-A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C138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292.9pt;margin-top:2.65pt;width:162.15pt;height:6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" stroked="f">
                <v:textbox>
                  <w:txbxContent>
                    <w:p w:rsidR="009A0853" w:rsidRPr="00537D17" w:rsidRDefault="009A0853" w:rsidP="009A0853">
                      <w:pPr>
                        <w:pStyle w:val="Kopfzeile"/>
                        <w:rPr>
                          <w:sz w:val="15"/>
                          <w:szCs w:val="15"/>
                          <w:lang w:val="en-US"/>
                        </w:rPr>
                      </w:pPr>
                      <w:r w:rsidRPr="00537D17">
                        <w:rPr>
                          <w:sz w:val="15"/>
                          <w:szCs w:val="15"/>
                          <w:lang w:val="en-US"/>
                        </w:rPr>
                        <w:t xml:space="preserve">Rail Cargo </w:t>
                      </w:r>
                      <w:r>
                        <w:rPr>
                          <w:sz w:val="15"/>
                          <w:szCs w:val="15"/>
                          <w:lang w:val="en-US"/>
                        </w:rPr>
                        <w:t>Logistics</w:t>
                      </w:r>
                      <w:r w:rsidR="00106B6C">
                        <w:rPr>
                          <w:sz w:val="15"/>
                          <w:szCs w:val="15"/>
                          <w:lang w:val="en-US"/>
                        </w:rPr>
                        <w:t xml:space="preserve"> GmbH</w:t>
                      </w:r>
                    </w:p>
                    <w:p w:rsidR="009A0853" w:rsidRPr="002030F8" w:rsidRDefault="009A0853" w:rsidP="009A0853">
                      <w:pPr>
                        <w:pStyle w:val="Kopfzeile"/>
                        <w:rPr>
                          <w:sz w:val="15"/>
                          <w:szCs w:val="15"/>
                          <w:lang w:val="en-US"/>
                        </w:rPr>
                      </w:pPr>
                      <w:r w:rsidRPr="002030F8">
                        <w:rPr>
                          <w:sz w:val="15"/>
                          <w:szCs w:val="15"/>
                          <w:lang w:val="en-US"/>
                        </w:rPr>
                        <w:t>Am Hauptbahnhof 2</w:t>
                      </w:r>
                      <w:r w:rsidRPr="002030F8">
                        <w:rPr>
                          <w:sz w:val="15"/>
                          <w:szCs w:val="15"/>
                          <w:lang w:val="en-US"/>
                        </w:rPr>
                        <w:tab/>
                      </w:r>
                    </w:p>
                    <w:p w:rsidR="009A0853" w:rsidRPr="002030F8" w:rsidRDefault="009A0853" w:rsidP="009A0853">
                      <w:pPr>
                        <w:pStyle w:val="Kopfzeile"/>
                        <w:rPr>
                          <w:sz w:val="15"/>
                          <w:szCs w:val="15"/>
                          <w:lang w:val="en-US"/>
                        </w:rPr>
                      </w:pPr>
                      <w:r w:rsidRPr="002030F8">
                        <w:rPr>
                          <w:sz w:val="15"/>
                          <w:szCs w:val="15"/>
                          <w:lang w:val="en-US"/>
                        </w:rPr>
                        <w:t>1100 Wien</w:t>
                      </w:r>
                    </w:p>
                    <w:p w:rsidR="009A0853" w:rsidRPr="00106B6C" w:rsidRDefault="00106B6C" w:rsidP="009A0853">
                      <w:pPr>
                        <w:pStyle w:val="Kopfzeile"/>
                        <w:rPr>
                          <w:sz w:val="15"/>
                          <w:szCs w:val="15"/>
                          <w:lang w:val="de-AT"/>
                        </w:rPr>
                      </w:pPr>
                      <w:hyperlink r:id="rId8" w:history="1">
                        <w:r w:rsidRPr="002B2943">
                          <w:rPr>
                            <w:rStyle w:val="Hyperlink"/>
                            <w:sz w:val="15"/>
                            <w:szCs w:val="15"/>
                            <w:lang w:val="de-AT"/>
                          </w:rPr>
                          <w:t>arista.rcl@railcargo.com</w:t>
                        </w:r>
                      </w:hyperlink>
                      <w:r w:rsidR="009A0853" w:rsidRPr="00106B6C">
                        <w:rPr>
                          <w:sz w:val="15"/>
                          <w:szCs w:val="15"/>
                          <w:lang w:val="de-A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526728" wp14:editId="074C32D1">
                <wp:simplePos x="0" y="0"/>
                <wp:positionH relativeFrom="column">
                  <wp:posOffset>28575</wp:posOffset>
                </wp:positionH>
                <wp:positionV relativeFrom="paragraph">
                  <wp:posOffset>75565</wp:posOffset>
                </wp:positionV>
                <wp:extent cx="2937510" cy="628650"/>
                <wp:effectExtent l="19050" t="19050" r="34290" b="3810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7510" cy="628650"/>
                        </a:xfrm>
                        <a:prstGeom prst="rect">
                          <a:avLst/>
                        </a:prstGeom>
                        <a:noFill/>
                        <a:ln w="539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253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6"/>
                              <w:gridCol w:w="992"/>
                              <w:gridCol w:w="993"/>
                              <w:gridCol w:w="992"/>
                            </w:tblGrid>
                            <w:tr w:rsidR="009A0853" w:rsidRPr="0065770E" w:rsidTr="00457E84">
                              <w:trPr>
                                <w:trHeight w:val="274"/>
                              </w:trPr>
                              <w:tc>
                                <w:tcPr>
                                  <w:tcW w:w="1276" w:type="dxa"/>
                                  <w:shd w:val="clear" w:color="auto" w:fill="CCCCCC"/>
                                </w:tcPr>
                                <w:p w:rsidR="009A0853" w:rsidRPr="00766BF6" w:rsidRDefault="009A0853" w:rsidP="0041733D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66BF6">
                                    <w:rPr>
                                      <w:sz w:val="19"/>
                                      <w:szCs w:val="19"/>
                                    </w:rPr>
                                    <w:t>Bestellcode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CCCCCC"/>
                                </w:tcPr>
                                <w:p w:rsidR="009A0853" w:rsidRPr="00766BF6" w:rsidRDefault="009A0853" w:rsidP="0041733D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66BF6">
                                    <w:rPr>
                                      <w:sz w:val="19"/>
                                      <w:szCs w:val="19"/>
                                    </w:rPr>
                                    <w:t>Jahr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shd w:val="clear" w:color="auto" w:fill="CCCCCC"/>
                                </w:tcPr>
                                <w:p w:rsidR="009A0853" w:rsidRPr="00766BF6" w:rsidRDefault="009A0853" w:rsidP="0041733D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66BF6">
                                    <w:rPr>
                                      <w:sz w:val="19"/>
                                      <w:szCs w:val="19"/>
                                    </w:rPr>
                                    <w:t>Monat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CCCCCC"/>
                                </w:tcPr>
                                <w:p w:rsidR="009A0853" w:rsidRPr="00766BF6" w:rsidRDefault="009A0853" w:rsidP="0041733D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65770E">
                                    <w:rPr>
                                      <w:sz w:val="19"/>
                                      <w:szCs w:val="19"/>
                                    </w:rPr>
                                    <w:t>Tag</w:t>
                                  </w:r>
                                </w:p>
                              </w:tc>
                            </w:tr>
                            <w:tr w:rsidR="009A0853" w:rsidRPr="0065770E" w:rsidTr="00457E84">
                              <w:trPr>
                                <w:trHeight w:val="410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:rsidR="009A0853" w:rsidRPr="0065770E" w:rsidRDefault="009A0853" w:rsidP="00457E84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:rsidR="009A0853" w:rsidRPr="0065770E" w:rsidRDefault="009A0853" w:rsidP="00457E84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shd w:val="clear" w:color="auto" w:fill="auto"/>
                                  <w:vAlign w:val="center"/>
                                </w:tcPr>
                                <w:p w:rsidR="009A0853" w:rsidRPr="0065770E" w:rsidRDefault="009A0853" w:rsidP="00457E84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:rsidR="009A0853" w:rsidRPr="0065770E" w:rsidRDefault="009A0853" w:rsidP="00457E84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0853" w:rsidRPr="0065770E" w:rsidRDefault="009A0853" w:rsidP="009A0853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26728" id="Textfeld 3" o:spid="_x0000_s1027" type="#_x0000_t202" style="position:absolute;margin-left:2.25pt;margin-top:5.95pt;width:231.3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" filled="f" strokecolor="gray" strokeweight="4.25pt">
                <v:textbox>
                  <w:txbxContent>
                    <w:tbl>
                      <w:tblPr>
                        <w:tblW w:w="4253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6"/>
                        <w:gridCol w:w="992"/>
                        <w:gridCol w:w="993"/>
                        <w:gridCol w:w="992"/>
                      </w:tblGrid>
                      <w:tr w:rsidR="009A0853" w:rsidRPr="0065770E" w:rsidTr="00457E84">
                        <w:trPr>
                          <w:trHeight w:val="274"/>
                        </w:trPr>
                        <w:tc>
                          <w:tcPr>
                            <w:tcW w:w="1276" w:type="dxa"/>
                            <w:shd w:val="clear" w:color="auto" w:fill="CCCCCC"/>
                          </w:tcPr>
                          <w:p w:rsidR="009A0853" w:rsidRPr="00766BF6" w:rsidRDefault="009A0853" w:rsidP="0041733D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766BF6">
                              <w:rPr>
                                <w:sz w:val="19"/>
                                <w:szCs w:val="19"/>
                              </w:rPr>
                              <w:t>Bestellcode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CCCCCC"/>
                          </w:tcPr>
                          <w:p w:rsidR="009A0853" w:rsidRPr="00766BF6" w:rsidRDefault="009A0853" w:rsidP="0041733D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766BF6">
                              <w:rPr>
                                <w:sz w:val="19"/>
                                <w:szCs w:val="19"/>
                              </w:rPr>
                              <w:t>Jahr</w:t>
                            </w:r>
                          </w:p>
                        </w:tc>
                        <w:tc>
                          <w:tcPr>
                            <w:tcW w:w="993" w:type="dxa"/>
                            <w:shd w:val="clear" w:color="auto" w:fill="CCCCCC"/>
                          </w:tcPr>
                          <w:p w:rsidR="009A0853" w:rsidRPr="00766BF6" w:rsidRDefault="009A0853" w:rsidP="0041733D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766BF6">
                              <w:rPr>
                                <w:sz w:val="19"/>
                                <w:szCs w:val="19"/>
                              </w:rPr>
                              <w:t>Monat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CCCCCC"/>
                          </w:tcPr>
                          <w:p w:rsidR="009A0853" w:rsidRPr="00766BF6" w:rsidRDefault="009A0853" w:rsidP="0041733D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65770E">
                              <w:rPr>
                                <w:sz w:val="19"/>
                                <w:szCs w:val="19"/>
                              </w:rPr>
                              <w:t>Tag</w:t>
                            </w:r>
                          </w:p>
                        </w:tc>
                      </w:tr>
                      <w:tr w:rsidR="009A0853" w:rsidRPr="0065770E" w:rsidTr="00457E84">
                        <w:trPr>
                          <w:trHeight w:val="410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:rsidR="009A0853" w:rsidRPr="0065770E" w:rsidRDefault="009A0853" w:rsidP="00457E84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:rsidR="009A0853" w:rsidRPr="0065770E" w:rsidRDefault="009A0853" w:rsidP="00457E84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shd w:val="clear" w:color="auto" w:fill="auto"/>
                            <w:vAlign w:val="center"/>
                          </w:tcPr>
                          <w:p w:rsidR="009A0853" w:rsidRPr="0065770E" w:rsidRDefault="009A0853" w:rsidP="00457E84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:rsidR="009A0853" w:rsidRPr="0065770E" w:rsidRDefault="009A0853" w:rsidP="00457E84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</w:tbl>
                    <w:p w:rsidR="009A0853" w:rsidRPr="0065770E" w:rsidRDefault="009A0853" w:rsidP="009A0853">
                      <w:pPr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0853" w:rsidRDefault="009A0853" w:rsidP="009A0853">
      <w:pPr>
        <w:tabs>
          <w:tab w:val="left" w:pos="7875"/>
        </w:tabs>
      </w:pPr>
    </w:p>
    <w:p w:rsidR="009A0853" w:rsidRDefault="009A0853" w:rsidP="009A0853">
      <w:pPr>
        <w:tabs>
          <w:tab w:val="left" w:pos="7875"/>
        </w:tabs>
      </w:pPr>
    </w:p>
    <w:p w:rsidR="009A0853" w:rsidRPr="00B20DD7" w:rsidRDefault="009A0853" w:rsidP="009A0853">
      <w:pPr>
        <w:tabs>
          <w:tab w:val="left" w:pos="3480"/>
        </w:tabs>
        <w:rPr>
          <w:sz w:val="19"/>
          <w:szCs w:val="19"/>
        </w:rPr>
      </w:pPr>
      <w:r w:rsidRPr="00B20DD7">
        <w:rPr>
          <w:sz w:val="19"/>
          <w:szCs w:val="19"/>
        </w:rPr>
        <w:tab/>
      </w:r>
    </w:p>
    <w:p w:rsidR="009A0853" w:rsidRDefault="009A0853" w:rsidP="009A0853"/>
    <w:p w:rsidR="009A0853" w:rsidRPr="0041733D" w:rsidRDefault="009A0853" w:rsidP="009A0853">
      <w:pPr>
        <w:rPr>
          <w:sz w:val="18"/>
          <w:szCs w:val="18"/>
        </w:rPr>
      </w:pPr>
    </w:p>
    <w:p w:rsidR="009A0853" w:rsidRPr="0041733D" w:rsidRDefault="00106B6C" w:rsidP="009A0853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-3219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41733D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9A0853" w:rsidRPr="0041733D">
        <w:rPr>
          <w:sz w:val="18"/>
          <w:szCs w:val="18"/>
        </w:rPr>
        <w:tab/>
        <w:t>Neubestellung</w:t>
      </w:r>
      <w:r w:rsidR="009A0853" w:rsidRPr="0041733D">
        <w:rPr>
          <w:sz w:val="18"/>
          <w:szCs w:val="18"/>
        </w:rPr>
        <w:tab/>
      </w:r>
      <w:r w:rsidR="009A0853" w:rsidRPr="0041733D">
        <w:rPr>
          <w:sz w:val="18"/>
          <w:szCs w:val="18"/>
        </w:rPr>
        <w:tab/>
      </w:r>
      <w:r w:rsidR="009A0853" w:rsidRPr="0041733D">
        <w:rPr>
          <w:sz w:val="18"/>
          <w:szCs w:val="18"/>
        </w:rPr>
        <w:tab/>
      </w:r>
      <w:r w:rsidR="009A0853" w:rsidRPr="0041733D">
        <w:rPr>
          <w:sz w:val="18"/>
          <w:szCs w:val="18"/>
        </w:rPr>
        <w:tab/>
      </w:r>
      <w:r w:rsidR="009A0853">
        <w:rPr>
          <w:sz w:val="18"/>
          <w:szCs w:val="18"/>
        </w:rPr>
        <w:tab/>
      </w:r>
      <w:r w:rsidR="009A0853" w:rsidRPr="002764BF">
        <w:rPr>
          <w:sz w:val="16"/>
          <w:szCs w:val="16"/>
        </w:rPr>
        <w:t xml:space="preserve">Datum: </w:t>
      </w:r>
      <w:sdt>
        <w:sdtPr>
          <w:rPr>
            <w:sz w:val="16"/>
            <w:szCs w:val="16"/>
          </w:rPr>
          <w:id w:val="2101591243"/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9A0853" w:rsidRPr="002764BF">
            <w:rPr>
              <w:rStyle w:val="Platzhaltertext"/>
              <w:rFonts w:eastAsiaTheme="minorHAnsi"/>
              <w:sz w:val="16"/>
              <w:szCs w:val="16"/>
            </w:rPr>
            <w:t>Klicken Sie hier, um ein Datum einzugeben.</w:t>
          </w:r>
        </w:sdtContent>
      </w:sdt>
    </w:p>
    <w:p w:rsidR="009A0853" w:rsidRPr="0041733D" w:rsidRDefault="00106B6C" w:rsidP="009A0853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-1603174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A0853" w:rsidRPr="0041733D">
        <w:rPr>
          <w:sz w:val="18"/>
          <w:szCs w:val="18"/>
        </w:rPr>
        <w:tab/>
        <w:t>Änderung der Bestellung</w:t>
      </w:r>
    </w:p>
    <w:p w:rsidR="009A0853" w:rsidRPr="0041733D" w:rsidRDefault="00106B6C" w:rsidP="009A0853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832187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41733D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9A0853" w:rsidRPr="0041733D">
        <w:rPr>
          <w:sz w:val="18"/>
          <w:szCs w:val="18"/>
        </w:rPr>
        <w:tab/>
        <w:t xml:space="preserve">Storno </w:t>
      </w:r>
    </w:p>
    <w:p w:rsidR="009A0853" w:rsidRDefault="009A0853" w:rsidP="009A0853">
      <w:pPr>
        <w:rPr>
          <w:sz w:val="16"/>
          <w:szCs w:val="16"/>
        </w:rPr>
      </w:pPr>
    </w:p>
    <w:p w:rsidR="009A0853" w:rsidRPr="00D1276C" w:rsidRDefault="009A0853" w:rsidP="009A0853">
      <w:pPr>
        <w:rPr>
          <w:sz w:val="16"/>
          <w:szCs w:val="16"/>
        </w:rPr>
      </w:pPr>
      <w:r w:rsidRPr="00D1276C">
        <w:rPr>
          <w:sz w:val="16"/>
          <w:szCs w:val="16"/>
        </w:rPr>
        <w:t>Name des Bestellers:</w:t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1084334422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D1276C" w:rsidRDefault="009A0853" w:rsidP="009A0853">
      <w:pPr>
        <w:rPr>
          <w:sz w:val="16"/>
          <w:szCs w:val="16"/>
        </w:rPr>
      </w:pPr>
      <w:r w:rsidRPr="00D1276C">
        <w:rPr>
          <w:sz w:val="16"/>
          <w:szCs w:val="16"/>
        </w:rPr>
        <w:t>Ansprechpartner: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1499809056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  <w:r w:rsidRPr="00D1276C">
        <w:rPr>
          <w:sz w:val="16"/>
          <w:szCs w:val="16"/>
        </w:rPr>
        <w:t xml:space="preserve"> </w:t>
      </w:r>
    </w:p>
    <w:p w:rsidR="009A0853" w:rsidRPr="00D1276C" w:rsidRDefault="009A0853" w:rsidP="009A0853">
      <w:pPr>
        <w:rPr>
          <w:sz w:val="16"/>
          <w:szCs w:val="16"/>
        </w:rPr>
      </w:pPr>
      <w:r w:rsidRPr="00D1276C">
        <w:rPr>
          <w:sz w:val="16"/>
          <w:szCs w:val="16"/>
        </w:rPr>
        <w:t>Telefon: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2077819955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  <w:r w:rsidRPr="00D1276C">
        <w:rPr>
          <w:sz w:val="16"/>
          <w:szCs w:val="16"/>
        </w:rPr>
        <w:tab/>
      </w:r>
    </w:p>
    <w:p w:rsidR="009A0853" w:rsidRPr="00D1276C" w:rsidRDefault="009A0853" w:rsidP="009A0853">
      <w:pPr>
        <w:rPr>
          <w:sz w:val="16"/>
          <w:szCs w:val="16"/>
        </w:rPr>
      </w:pPr>
      <w:r w:rsidRPr="00D1276C">
        <w:rPr>
          <w:sz w:val="16"/>
          <w:szCs w:val="16"/>
        </w:rPr>
        <w:t>E-Mail / Fax: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1498143309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Default="009A0853" w:rsidP="009A0853">
      <w:pPr>
        <w:spacing w:line="276" w:lineRule="auto"/>
        <w:rPr>
          <w:sz w:val="16"/>
          <w:szCs w:val="16"/>
        </w:rPr>
      </w:pPr>
    </w:p>
    <w:p w:rsidR="009A0853" w:rsidRPr="00D1276C" w:rsidRDefault="009A0853" w:rsidP="009A0853">
      <w:pPr>
        <w:spacing w:line="276" w:lineRule="auto"/>
        <w:rPr>
          <w:sz w:val="16"/>
          <w:szCs w:val="16"/>
        </w:rPr>
      </w:pPr>
      <w:r w:rsidRPr="00D1276C">
        <w:rPr>
          <w:sz w:val="16"/>
          <w:szCs w:val="16"/>
        </w:rPr>
        <w:t xml:space="preserve">Name des Frachtzahlers: </w:t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817539931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D1276C" w:rsidRDefault="009A0853" w:rsidP="009A0853">
      <w:pPr>
        <w:spacing w:line="276" w:lineRule="auto"/>
        <w:rPr>
          <w:sz w:val="16"/>
          <w:szCs w:val="16"/>
        </w:rPr>
      </w:pPr>
      <w:r w:rsidRPr="00D1276C">
        <w:rPr>
          <w:sz w:val="16"/>
          <w:szCs w:val="16"/>
        </w:rPr>
        <w:t>ZF Kundennummer:</w:t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378207333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D1276C" w:rsidRDefault="009A0853" w:rsidP="009A0853">
      <w:pPr>
        <w:spacing w:line="276" w:lineRule="auto"/>
        <w:rPr>
          <w:sz w:val="16"/>
          <w:szCs w:val="16"/>
        </w:rPr>
      </w:pPr>
      <w:r w:rsidRPr="00D1276C">
        <w:rPr>
          <w:sz w:val="16"/>
          <w:szCs w:val="16"/>
        </w:rPr>
        <w:t>Name des Verladers:</w:t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658958308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D1276C" w:rsidRDefault="009A0853" w:rsidP="009A0853">
      <w:pPr>
        <w:spacing w:line="276" w:lineRule="auto"/>
        <w:rPr>
          <w:sz w:val="16"/>
          <w:szCs w:val="16"/>
        </w:rPr>
      </w:pPr>
      <w:r w:rsidRPr="00D1276C">
        <w:rPr>
          <w:sz w:val="16"/>
          <w:szCs w:val="16"/>
        </w:rPr>
        <w:t>Verladeort: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2137145190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Default="009A0853" w:rsidP="009A0853">
      <w:pPr>
        <w:spacing w:line="276" w:lineRule="auto"/>
        <w:rPr>
          <w:sz w:val="16"/>
          <w:szCs w:val="16"/>
        </w:rPr>
      </w:pPr>
    </w:p>
    <w:p w:rsidR="009A0853" w:rsidRPr="00D1276C" w:rsidRDefault="009A0853" w:rsidP="009A0853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Behälter</w:t>
      </w:r>
      <w:r w:rsidRPr="00D1276C">
        <w:rPr>
          <w:sz w:val="16"/>
          <w:szCs w:val="16"/>
        </w:rPr>
        <w:t xml:space="preserve">type: 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1937977462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  <w:r>
        <w:rPr>
          <w:sz w:val="16"/>
          <w:szCs w:val="16"/>
        </w:rPr>
        <w:t xml:space="preserve"> </w:t>
      </w:r>
    </w:p>
    <w:p w:rsidR="009A0853" w:rsidRPr="00D1276C" w:rsidRDefault="009A0853" w:rsidP="009A0853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A</w:t>
      </w:r>
      <w:r w:rsidRPr="00D1276C">
        <w:rPr>
          <w:sz w:val="16"/>
          <w:szCs w:val="16"/>
        </w:rPr>
        <w:t>nzahl:</w:t>
      </w:r>
      <w:r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573352292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  <w:r w:rsidRPr="00D1276C">
        <w:rPr>
          <w:sz w:val="16"/>
          <w:szCs w:val="16"/>
        </w:rPr>
        <w:tab/>
      </w:r>
    </w:p>
    <w:p w:rsidR="009A0853" w:rsidRPr="00D1276C" w:rsidRDefault="009A0853" w:rsidP="009A0853">
      <w:pPr>
        <w:spacing w:line="276" w:lineRule="auto"/>
        <w:rPr>
          <w:sz w:val="16"/>
          <w:szCs w:val="16"/>
        </w:rPr>
      </w:pPr>
      <w:r w:rsidRPr="00D1276C">
        <w:rPr>
          <w:sz w:val="16"/>
          <w:szCs w:val="16"/>
        </w:rPr>
        <w:t xml:space="preserve">Tonnage: 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1801221461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  <w:r w:rsidRPr="00D1276C">
        <w:rPr>
          <w:sz w:val="16"/>
          <w:szCs w:val="16"/>
        </w:rPr>
        <w:t xml:space="preserve">  to</w:t>
      </w:r>
    </w:p>
    <w:p w:rsidR="009A0853" w:rsidRPr="0041733D" w:rsidRDefault="009A0853" w:rsidP="009A0853">
      <w:pPr>
        <w:spacing w:line="276" w:lineRule="auto"/>
        <w:rPr>
          <w:sz w:val="18"/>
          <w:szCs w:val="18"/>
        </w:rPr>
      </w:pPr>
      <w:r w:rsidRPr="00D1276C">
        <w:rPr>
          <w:sz w:val="16"/>
          <w:szCs w:val="16"/>
        </w:rPr>
        <w:t>Ladegut: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1864196547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  <w:r w:rsidRPr="0041733D">
        <w:rPr>
          <w:sz w:val="18"/>
          <w:szCs w:val="18"/>
        </w:rPr>
        <w:tab/>
      </w:r>
      <w:r w:rsidRPr="0041733D">
        <w:rPr>
          <w:sz w:val="18"/>
          <w:szCs w:val="18"/>
        </w:rPr>
        <w:tab/>
      </w:r>
      <w:r w:rsidRPr="0041733D">
        <w:rPr>
          <w:sz w:val="18"/>
          <w:szCs w:val="18"/>
        </w:rPr>
        <w:tab/>
      </w:r>
    </w:p>
    <w:p w:rsidR="009A0853" w:rsidRDefault="009A0853" w:rsidP="009A0853">
      <w:pPr>
        <w:spacing w:line="276" w:lineRule="auto"/>
        <w:rPr>
          <w:sz w:val="16"/>
          <w:szCs w:val="16"/>
        </w:rPr>
      </w:pPr>
      <w:r w:rsidRPr="00601EFD">
        <w:rPr>
          <w:b/>
        </w:rPr>
        <w:t>NHM-Code (6-stellig):</w:t>
      </w:r>
      <w:r w:rsidRPr="00611B5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404650642"/>
          <w:showingPlcHdr/>
          <w:text/>
        </w:sdtPr>
        <w:sdtEndPr/>
        <w:sdtContent>
          <w:r w:rsidRPr="00611B5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611B5C" w:rsidRDefault="009A0853" w:rsidP="009A0853">
      <w:pPr>
        <w:spacing w:line="276" w:lineRule="auto"/>
        <w:rPr>
          <w:sz w:val="16"/>
          <w:szCs w:val="16"/>
        </w:rPr>
      </w:pPr>
    </w:p>
    <w:p w:rsidR="009A0853" w:rsidRPr="00106B6C" w:rsidRDefault="00106B6C" w:rsidP="009A0853">
      <w:pPr>
        <w:spacing w:line="276" w:lineRule="auto"/>
        <w:rPr>
          <w:b/>
          <w:sz w:val="16"/>
          <w:szCs w:val="16"/>
        </w:rPr>
      </w:pPr>
      <w:sdt>
        <w:sdtPr>
          <w:rPr>
            <w:b/>
            <w:sz w:val="16"/>
            <w:szCs w:val="16"/>
          </w:rPr>
          <w:id w:val="-302004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Segoe UI Symbol" w:hAnsi="Segoe UI Symbol" w:cs="Segoe UI Symbol"/>
              <w:b/>
              <w:sz w:val="16"/>
              <w:szCs w:val="16"/>
            </w:rPr>
            <w:t>☐</w:t>
          </w:r>
        </w:sdtContent>
      </w:sdt>
      <w:r w:rsidR="009A0853" w:rsidRPr="00106B6C">
        <w:rPr>
          <w:b/>
          <w:sz w:val="16"/>
          <w:szCs w:val="16"/>
        </w:rPr>
        <w:tab/>
      </w:r>
      <w:r w:rsidR="009A0853" w:rsidRPr="00106B6C">
        <w:rPr>
          <w:b/>
        </w:rPr>
        <w:t>verpacktes Lebens-, Futtermittel, Kontaktmaterial/Verpackung</w:t>
      </w:r>
    </w:p>
    <w:p w:rsidR="009A0853" w:rsidRPr="00106B6C" w:rsidRDefault="00106B6C" w:rsidP="009A0853">
      <w:pPr>
        <w:spacing w:line="276" w:lineRule="auto"/>
        <w:rPr>
          <w:b/>
          <w:sz w:val="16"/>
          <w:szCs w:val="16"/>
        </w:rPr>
      </w:pPr>
      <w:sdt>
        <w:sdtPr>
          <w:rPr>
            <w:b/>
            <w:sz w:val="16"/>
            <w:szCs w:val="16"/>
          </w:rPr>
          <w:id w:val="1649475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9A0853" w:rsidRPr="00106B6C">
        <w:rPr>
          <w:b/>
          <w:sz w:val="16"/>
          <w:szCs w:val="16"/>
        </w:rPr>
        <w:tab/>
      </w:r>
      <w:r w:rsidR="009A0853" w:rsidRPr="00106B6C">
        <w:rPr>
          <w:b/>
        </w:rPr>
        <w:t>unverpacktes Lebens-, Futtermittel</w:t>
      </w:r>
      <w:r w:rsidR="009A0853" w:rsidRPr="00106B6C">
        <w:rPr>
          <w:b/>
          <w:sz w:val="16"/>
          <w:szCs w:val="16"/>
        </w:rPr>
        <w:t xml:space="preserve"> </w:t>
      </w:r>
      <w:r w:rsidR="009A0853" w:rsidRPr="00106B6C">
        <w:rPr>
          <w:sz w:val="16"/>
          <w:szCs w:val="16"/>
        </w:rPr>
        <w:t>(Anforderung auf Basis Kunden-HACCP-Konzept)</w:t>
      </w:r>
    </w:p>
    <w:p w:rsidR="009A0853" w:rsidRPr="00106B6C" w:rsidRDefault="00106B6C" w:rsidP="009A0853">
      <w:pPr>
        <w:spacing w:line="276" w:lineRule="auto"/>
        <w:ind w:firstLine="708"/>
        <w:rPr>
          <w:sz w:val="16"/>
          <w:szCs w:val="16"/>
        </w:rPr>
      </w:pPr>
      <w:sdt>
        <w:sdtPr>
          <w:rPr>
            <w:sz w:val="16"/>
            <w:szCs w:val="16"/>
          </w:rPr>
          <w:id w:val="-1403822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 xml:space="preserve">Lebensmittel </w:t>
      </w:r>
    </w:p>
    <w:p w:rsidR="009A0853" w:rsidRPr="00106B6C" w:rsidRDefault="00106B6C" w:rsidP="009A0853">
      <w:pPr>
        <w:spacing w:line="276" w:lineRule="auto"/>
        <w:ind w:firstLine="708"/>
        <w:rPr>
          <w:sz w:val="16"/>
          <w:szCs w:val="16"/>
        </w:rPr>
      </w:pPr>
      <w:sdt>
        <w:sdtPr>
          <w:rPr>
            <w:sz w:val="16"/>
            <w:szCs w:val="16"/>
          </w:rPr>
          <w:id w:val="-1457780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Futtermittel</w:t>
      </w:r>
    </w:p>
    <w:p w:rsidR="009A0853" w:rsidRPr="00106B6C" w:rsidRDefault="00106B6C" w:rsidP="009A0853">
      <w:pPr>
        <w:spacing w:line="276" w:lineRule="auto"/>
        <w:ind w:left="708" w:firstLine="708"/>
        <w:rPr>
          <w:b/>
          <w:sz w:val="16"/>
          <w:szCs w:val="16"/>
        </w:rPr>
      </w:pPr>
      <w:sdt>
        <w:sdtPr>
          <w:rPr>
            <w:sz w:val="16"/>
            <w:szCs w:val="16"/>
          </w:rPr>
          <w:id w:val="-1923708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GMP+</w:t>
      </w:r>
      <w:r w:rsidR="009A0853" w:rsidRPr="00106B6C">
        <w:rPr>
          <w:sz w:val="16"/>
          <w:szCs w:val="16"/>
        </w:rPr>
        <w:t xml:space="preserve"> (Die erbrachte Dienstleistung ist nach GMP+ FSA gesichert)</w:t>
      </w:r>
      <w:r w:rsidR="009A0853" w:rsidRPr="00106B6C">
        <w:rPr>
          <w:b/>
          <w:sz w:val="16"/>
          <w:szCs w:val="16"/>
        </w:rPr>
        <w:t xml:space="preserve"> </w:t>
      </w:r>
    </w:p>
    <w:p w:rsidR="009A0853" w:rsidRPr="00106B6C" w:rsidRDefault="00106B6C" w:rsidP="009A0853">
      <w:pPr>
        <w:spacing w:line="276" w:lineRule="auto"/>
        <w:ind w:left="708" w:firstLine="708"/>
        <w:rPr>
          <w:color w:val="0070C0"/>
          <w:sz w:val="16"/>
          <w:szCs w:val="16"/>
        </w:rPr>
      </w:pPr>
      <w:sdt>
        <w:sdtPr>
          <w:rPr>
            <w:sz w:val="16"/>
            <w:szCs w:val="16"/>
          </w:rPr>
          <w:id w:val="1118490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  <w:t xml:space="preserve">Sonstiger Futtermittelstandard: </w:t>
      </w:r>
      <w:sdt>
        <w:sdtPr>
          <w:rPr>
            <w:color w:val="0070C0"/>
            <w:sz w:val="16"/>
            <w:szCs w:val="16"/>
            <w:highlight w:val="yellow"/>
          </w:rPr>
          <w:alias w:val="Futtermittelstandards"/>
          <w:tag w:val="Futtermittelstandards"/>
          <w:id w:val="-2016296415"/>
          <w:showingPlcHdr/>
          <w:dropDownList>
            <w:listItem w:value="Wählen Sie ein Element aus."/>
            <w:listItem w:displayText="Qualimat" w:value="Qualimat"/>
            <w:listItem w:displayText="OVOCOM" w:value="OVOCOM"/>
            <w:listItem w:displayText="QS" w:value="QS"/>
            <w:listItem w:displayText="GTP" w:value="GTP"/>
            <w:listItem w:displayText="AIC" w:value="AIC"/>
            <w:listItem w:displayText="GAFTA" w:value="GAFTA"/>
            <w:listItem w:displayText="AMA (pastus+)" w:value="AMA (pastus+)"/>
          </w:dropDownList>
        </w:sdtPr>
        <w:sdtEndPr/>
        <w:sdtContent>
          <w:r w:rsidR="009A0853" w:rsidRPr="00106B6C">
            <w:rPr>
              <w:rStyle w:val="Platzhaltertext"/>
              <w:color w:val="0070C0"/>
              <w:sz w:val="16"/>
              <w:szCs w:val="16"/>
            </w:rPr>
            <w:t>Wählen Sie ein Element aus.</w:t>
          </w:r>
        </w:sdtContent>
      </w:sdt>
      <w:r w:rsidR="009A0853" w:rsidRPr="00106B6C">
        <w:rPr>
          <w:color w:val="0070C0"/>
          <w:sz w:val="16"/>
          <w:szCs w:val="16"/>
        </w:rPr>
        <w:t xml:space="preserve"> </w:t>
      </w:r>
    </w:p>
    <w:p w:rsidR="009A0853" w:rsidRPr="00106B6C" w:rsidRDefault="00106B6C" w:rsidP="009A0853">
      <w:pPr>
        <w:spacing w:line="276" w:lineRule="auto"/>
        <w:ind w:firstLine="708"/>
        <w:rPr>
          <w:sz w:val="16"/>
          <w:szCs w:val="16"/>
        </w:rPr>
      </w:pPr>
      <w:sdt>
        <w:sdtPr>
          <w:rPr>
            <w:sz w:val="16"/>
            <w:szCs w:val="16"/>
          </w:rPr>
          <w:id w:val="1336647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Konventionelle Ware</w:t>
      </w:r>
      <w:r w:rsidR="009A0853" w:rsidRPr="00106B6C">
        <w:rPr>
          <w:sz w:val="12"/>
          <w:szCs w:val="12"/>
        </w:rPr>
        <w:t xml:space="preserve"> </w:t>
      </w:r>
      <w:r w:rsidR="009A0853" w:rsidRPr="00106B6C">
        <w:rPr>
          <w:sz w:val="14"/>
          <w:szCs w:val="14"/>
        </w:rPr>
        <w:t xml:space="preserve">(Lebens- und/oder Futtermittel bzw Verpackungen ohne spezifische Anforderungen) </w:t>
      </w:r>
    </w:p>
    <w:p w:rsidR="009A0853" w:rsidRPr="00106B6C" w:rsidRDefault="00106B6C" w:rsidP="009A0853">
      <w:pPr>
        <w:spacing w:line="276" w:lineRule="auto"/>
        <w:ind w:firstLine="708"/>
        <w:rPr>
          <w:sz w:val="14"/>
          <w:szCs w:val="14"/>
        </w:rPr>
      </w:pPr>
      <w:sdt>
        <w:sdtPr>
          <w:rPr>
            <w:sz w:val="16"/>
            <w:szCs w:val="16"/>
          </w:rPr>
          <w:id w:val="-1979901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Bio-Ware</w:t>
      </w:r>
      <w:r w:rsidR="009A0853" w:rsidRPr="00106B6C">
        <w:rPr>
          <w:sz w:val="16"/>
          <w:szCs w:val="16"/>
        </w:rPr>
        <w:t xml:space="preserve"> </w:t>
      </w:r>
      <w:r w:rsidR="009A0853" w:rsidRPr="00106B6C">
        <w:rPr>
          <w:sz w:val="14"/>
          <w:szCs w:val="14"/>
        </w:rPr>
        <w:t xml:space="preserve">(Auf Grund der Notwendigkeit einer vorbeugenden Reinigung kann sich die Beistellung verzögern) </w:t>
      </w:r>
    </w:p>
    <w:p w:rsidR="009A0853" w:rsidRPr="00106B6C" w:rsidRDefault="00106B6C" w:rsidP="009A0853">
      <w:pPr>
        <w:spacing w:line="276" w:lineRule="auto"/>
        <w:ind w:left="708"/>
        <w:rPr>
          <w:b/>
          <w:sz w:val="14"/>
          <w:szCs w:val="14"/>
        </w:rPr>
      </w:pPr>
      <w:sdt>
        <w:sdtPr>
          <w:rPr>
            <w:sz w:val="16"/>
            <w:szCs w:val="16"/>
          </w:rPr>
          <w:id w:val="-1537653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cs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GVO-Ware</w:t>
      </w:r>
      <w:r w:rsidR="009A0853" w:rsidRPr="00106B6C">
        <w:rPr>
          <w:sz w:val="16"/>
          <w:szCs w:val="16"/>
        </w:rPr>
        <w:t xml:space="preserve"> </w:t>
      </w:r>
      <w:r w:rsidR="009A0853" w:rsidRPr="00106B6C">
        <w:rPr>
          <w:sz w:val="14"/>
          <w:szCs w:val="14"/>
        </w:rPr>
        <w:t>(Bei kontaminierter oder GVO-Ware ist nach dem Transport eine kostenpflichtige Reinigung erforderlich.)</w:t>
      </w:r>
      <w:r w:rsidR="009A0853" w:rsidRPr="00106B6C">
        <w:rPr>
          <w:sz w:val="14"/>
          <w:szCs w:val="14"/>
        </w:rPr>
        <w:br/>
      </w:r>
      <w:r w:rsidR="009A0853" w:rsidRPr="00106B6C">
        <w:rPr>
          <w:b/>
          <w:sz w:val="16"/>
          <w:szCs w:val="16"/>
        </w:rPr>
        <w:t>Reinigungserfordernis auf Basis NHM-Code und IDTF-Anforderungen (=Reinigung nach dem Transport)</w:t>
      </w:r>
    </w:p>
    <w:p w:rsidR="009A0853" w:rsidRPr="00106B6C" w:rsidRDefault="009A0853" w:rsidP="009A0853">
      <w:pPr>
        <w:spacing w:line="276" w:lineRule="auto"/>
        <w:ind w:firstLine="708"/>
        <w:rPr>
          <w:sz w:val="16"/>
          <w:szCs w:val="16"/>
        </w:rPr>
      </w:pPr>
      <w:r w:rsidRPr="00106B6C">
        <w:rPr>
          <w:b/>
          <w:sz w:val="16"/>
          <w:szCs w:val="16"/>
        </w:rPr>
        <w:t>IDTF-Code:</w:t>
      </w:r>
      <w:r w:rsidRPr="00106B6C">
        <w:rPr>
          <w:b/>
          <w:sz w:val="16"/>
          <w:szCs w:val="16"/>
        </w:rPr>
        <w:tab/>
      </w:r>
      <w:r w:rsidRPr="00106B6C">
        <w:rPr>
          <w:sz w:val="16"/>
          <w:szCs w:val="16"/>
        </w:rPr>
        <w:tab/>
      </w:r>
      <w:sdt>
        <w:sdtPr>
          <w:rPr>
            <w:rStyle w:val="Platzhaltertext"/>
            <w:rFonts w:eastAsiaTheme="minorHAnsi"/>
            <w:color w:val="0070C0"/>
            <w:sz w:val="16"/>
            <w:szCs w:val="16"/>
          </w:rPr>
          <w:id w:val="-442696705"/>
          <w:showingPlcHdr/>
          <w:text/>
        </w:sdtPr>
        <w:sdtEndPr>
          <w:rPr>
            <w:rStyle w:val="Absatz-Standardschriftart"/>
            <w:rFonts w:eastAsia="Times New Roman"/>
            <w:sz w:val="20"/>
            <w:szCs w:val="20"/>
          </w:rPr>
        </w:sdtEndPr>
        <w:sdtContent>
          <w:r w:rsidRPr="00106B6C">
            <w:rPr>
              <w:rStyle w:val="Platzhaltertext"/>
              <w:rFonts w:eastAsiaTheme="minorHAnsi"/>
              <w:color w:val="0070C0"/>
              <w:sz w:val="16"/>
              <w:szCs w:val="16"/>
            </w:rPr>
            <w:t>Klicken Sie hier, um Text einzugeben.</w:t>
          </w:r>
        </w:sdtContent>
      </w:sdt>
      <w:r w:rsidRPr="00106B6C">
        <w:rPr>
          <w:rStyle w:val="Platzhaltertext"/>
          <w:rFonts w:eastAsiaTheme="minorHAnsi"/>
          <w:color w:val="0070C0"/>
          <w:sz w:val="16"/>
          <w:szCs w:val="16"/>
        </w:rPr>
        <w:t xml:space="preserve"> </w:t>
      </w:r>
    </w:p>
    <w:p w:rsidR="009A0853" w:rsidRPr="00106B6C" w:rsidRDefault="009A0853" w:rsidP="009A0853">
      <w:pPr>
        <w:spacing w:line="276" w:lineRule="auto"/>
        <w:ind w:firstLine="708"/>
        <w:rPr>
          <w:sz w:val="16"/>
          <w:szCs w:val="16"/>
        </w:rPr>
      </w:pPr>
      <w:r w:rsidRPr="00106B6C">
        <w:rPr>
          <w:sz w:val="16"/>
          <w:szCs w:val="16"/>
        </w:rPr>
        <w:t>IDTF-Reinigungsgrad:</w:t>
      </w:r>
      <w:r w:rsidRPr="00106B6C">
        <w:rPr>
          <w:sz w:val="16"/>
          <w:szCs w:val="16"/>
        </w:rPr>
        <w:tab/>
      </w:r>
      <w:sdt>
        <w:sdtPr>
          <w:rPr>
            <w:sz w:val="16"/>
            <w:szCs w:val="16"/>
          </w:rPr>
          <w:alias w:val="Reinigungsgrad"/>
          <w:tag w:val="Reinigungsgrad"/>
          <w:id w:val="1239211186"/>
          <w:showingPlcHdr/>
          <w:comboBox>
            <w:listItem w:displayText="A" w:value="A"/>
            <w:listItem w:displayText="B" w:value="B"/>
            <w:listItem w:displayText="C" w:value="C"/>
            <w:listItem w:displayText="D" w:value="D"/>
          </w:comboBox>
        </w:sdtPr>
        <w:sdtEndPr/>
        <w:sdtContent>
          <w:r w:rsidRPr="00106B6C">
            <w:rPr>
              <w:rStyle w:val="Platzhaltertext"/>
              <w:rFonts w:eastAsiaTheme="minorHAnsi"/>
              <w:color w:val="0070C0"/>
              <w:sz w:val="16"/>
              <w:szCs w:val="16"/>
            </w:rPr>
            <w:t>Wählen Sie ein Element aus.</w:t>
          </w:r>
        </w:sdtContent>
      </w:sdt>
    </w:p>
    <w:p w:rsidR="009A0853" w:rsidRPr="00106B6C" w:rsidRDefault="00106B6C" w:rsidP="009A0853">
      <w:pPr>
        <w:ind w:left="708" w:hanging="705"/>
        <w:rPr>
          <w:sz w:val="12"/>
          <w:szCs w:val="12"/>
        </w:rPr>
      </w:pPr>
      <w:sdt>
        <w:sdtPr>
          <w:rPr>
            <w:sz w:val="16"/>
            <w:szCs w:val="16"/>
          </w:rPr>
          <w:id w:val="764263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Reinigung vor Beladung</w:t>
      </w:r>
      <w:r w:rsidR="009A0853" w:rsidRPr="00106B6C">
        <w:rPr>
          <w:sz w:val="16"/>
          <w:szCs w:val="16"/>
        </w:rPr>
        <w:t xml:space="preserve"> </w:t>
      </w:r>
      <w:r w:rsidR="009A0853" w:rsidRPr="00106B6C">
        <w:rPr>
          <w:sz w:val="12"/>
          <w:szCs w:val="12"/>
        </w:rPr>
        <w:t>(Dabei kann sich die Beistellung der Wagen um mindestens eine Woche verzögern und wird pro Aufwand verrechnet)</w:t>
      </w:r>
    </w:p>
    <w:p w:rsidR="009A0853" w:rsidRPr="00106B6C" w:rsidRDefault="009A0853" w:rsidP="009A0853">
      <w:pPr>
        <w:spacing w:line="276" w:lineRule="auto"/>
        <w:ind w:firstLine="708"/>
        <w:rPr>
          <w:sz w:val="16"/>
          <w:szCs w:val="16"/>
        </w:rPr>
      </w:pPr>
      <w:r w:rsidRPr="00106B6C">
        <w:rPr>
          <w:sz w:val="16"/>
          <w:szCs w:val="16"/>
        </w:rPr>
        <w:t>IDTF-Reinigungsgrad:</w:t>
      </w:r>
      <w:r w:rsidRPr="00106B6C">
        <w:rPr>
          <w:sz w:val="16"/>
          <w:szCs w:val="16"/>
        </w:rPr>
        <w:tab/>
      </w:r>
      <w:sdt>
        <w:sdtPr>
          <w:rPr>
            <w:sz w:val="16"/>
            <w:szCs w:val="16"/>
          </w:rPr>
          <w:alias w:val="Reinigungsgrad"/>
          <w:tag w:val="Reinigungsgrad"/>
          <w:id w:val="230424393"/>
          <w:showingPlcHdr/>
          <w:comboBox>
            <w:listItem w:displayText="A" w:value="A"/>
            <w:listItem w:displayText="B" w:value="B"/>
            <w:listItem w:displayText="C" w:value="C"/>
            <w:listItem w:displayText="D" w:value="D"/>
          </w:comboBox>
        </w:sdtPr>
        <w:sdtEndPr/>
        <w:sdtContent>
          <w:r w:rsidRPr="00106B6C">
            <w:rPr>
              <w:rStyle w:val="Platzhaltertext"/>
              <w:rFonts w:eastAsiaTheme="minorHAnsi"/>
              <w:sz w:val="16"/>
              <w:szCs w:val="16"/>
            </w:rPr>
            <w:t>Wählen Sie ein Element aus.</w:t>
          </w:r>
        </w:sdtContent>
      </w:sdt>
    </w:p>
    <w:p w:rsidR="009A0853" w:rsidRPr="00106B6C" w:rsidRDefault="00106B6C" w:rsidP="009A0853">
      <w:pPr>
        <w:spacing w:line="276" w:lineRule="auto"/>
        <w:rPr>
          <w:sz w:val="16"/>
          <w:szCs w:val="16"/>
        </w:rPr>
      </w:pPr>
      <w:sdt>
        <w:sdtPr>
          <w:rPr>
            <w:sz w:val="16"/>
            <w:szCs w:val="16"/>
          </w:rPr>
          <w:id w:val="22689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Leerverwiegung</w:t>
      </w:r>
      <w:r w:rsidR="009A0853" w:rsidRPr="00106B6C">
        <w:rPr>
          <w:sz w:val="16"/>
          <w:szCs w:val="16"/>
        </w:rPr>
        <w:t xml:space="preserve"> (Gebühr gemäß ÖGT Nebenentgelte Code 34.3.)</w:t>
      </w:r>
    </w:p>
    <w:p w:rsidR="009A0853" w:rsidRPr="00106B6C" w:rsidRDefault="00106B6C" w:rsidP="009A0853">
      <w:pPr>
        <w:spacing w:line="276" w:lineRule="auto"/>
        <w:rPr>
          <w:sz w:val="16"/>
          <w:szCs w:val="16"/>
        </w:rPr>
      </w:pPr>
      <w:sdt>
        <w:sdtPr>
          <w:rPr>
            <w:sz w:val="16"/>
            <w:szCs w:val="16"/>
          </w:rPr>
          <w:id w:val="-1918245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6"/>
          <w:szCs w:val="16"/>
        </w:rPr>
        <w:tab/>
      </w:r>
      <w:r w:rsidR="009A0853" w:rsidRPr="00106B6C">
        <w:rPr>
          <w:b/>
          <w:sz w:val="16"/>
          <w:szCs w:val="16"/>
        </w:rPr>
        <w:t>Vorladeprotokoll</w:t>
      </w:r>
      <w:r w:rsidR="009A0853" w:rsidRPr="00106B6C">
        <w:rPr>
          <w:sz w:val="16"/>
          <w:szCs w:val="16"/>
        </w:rPr>
        <w:t xml:space="preserve"> (Erstellungsgebühr gem. ÖGT Code 45.3)</w:t>
      </w:r>
    </w:p>
    <w:p w:rsidR="009A0853" w:rsidRPr="00611B5C" w:rsidRDefault="009A0853" w:rsidP="009A0853">
      <w:pPr>
        <w:spacing w:line="276" w:lineRule="auto"/>
        <w:ind w:left="705" w:hanging="705"/>
        <w:rPr>
          <w:sz w:val="16"/>
          <w:szCs w:val="16"/>
        </w:rPr>
      </w:pPr>
    </w:p>
    <w:p w:rsidR="009A0853" w:rsidRPr="00611B5C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611B5C">
        <w:rPr>
          <w:sz w:val="16"/>
          <w:szCs w:val="16"/>
        </w:rPr>
        <w:t xml:space="preserve">Ort der gewünschten Beistellung: </w:t>
      </w:r>
      <w:r w:rsidRPr="00611B5C">
        <w:rPr>
          <w:sz w:val="16"/>
          <w:szCs w:val="16"/>
        </w:rPr>
        <w:tab/>
      </w:r>
      <w:r w:rsidRPr="00611B5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1944266414"/>
          <w:showingPlcHdr/>
          <w:text/>
        </w:sdtPr>
        <w:sdtEndPr/>
        <w:sdtContent>
          <w:r w:rsidRPr="00611B5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611B5C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611B5C">
        <w:rPr>
          <w:sz w:val="16"/>
          <w:szCs w:val="16"/>
        </w:rPr>
        <w:t xml:space="preserve">Gleis: </w:t>
      </w:r>
      <w:r w:rsidRPr="00611B5C">
        <w:rPr>
          <w:sz w:val="16"/>
          <w:szCs w:val="16"/>
        </w:rPr>
        <w:tab/>
      </w:r>
      <w:r w:rsidRPr="00611B5C">
        <w:rPr>
          <w:sz w:val="16"/>
          <w:szCs w:val="16"/>
        </w:rPr>
        <w:tab/>
      </w:r>
      <w:r w:rsidRPr="00611B5C">
        <w:rPr>
          <w:sz w:val="16"/>
          <w:szCs w:val="16"/>
        </w:rPr>
        <w:tab/>
      </w:r>
      <w:r w:rsidRPr="00611B5C">
        <w:rPr>
          <w:sz w:val="16"/>
          <w:szCs w:val="16"/>
        </w:rPr>
        <w:tab/>
      </w:r>
      <w:r w:rsidRPr="00611B5C">
        <w:rPr>
          <w:sz w:val="16"/>
          <w:szCs w:val="16"/>
        </w:rPr>
        <w:tab/>
      </w:r>
      <w:r w:rsidRPr="00611B5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926001635"/>
          <w:showingPlcHdr/>
          <w:text/>
        </w:sdtPr>
        <w:sdtEndPr/>
        <w:sdtContent>
          <w:r w:rsidRPr="00611B5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D1276C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611B5C">
        <w:rPr>
          <w:sz w:val="16"/>
          <w:szCs w:val="16"/>
        </w:rPr>
        <w:t>Datum der gewünschten Beistellung:</w:t>
      </w:r>
      <w:r w:rsidRPr="00611B5C">
        <w:rPr>
          <w:sz w:val="16"/>
          <w:szCs w:val="16"/>
        </w:rPr>
        <w:tab/>
        <w:t xml:space="preserve"> </w:t>
      </w:r>
      <w:r w:rsidRPr="00611B5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1019586670"/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Pr="00611B5C">
            <w:rPr>
              <w:rStyle w:val="Platzhaltertext"/>
              <w:rFonts w:eastAsiaTheme="minorHAnsi"/>
              <w:sz w:val="16"/>
              <w:szCs w:val="16"/>
            </w:rPr>
            <w:t>Klicken Sie hier, um ein Datum einzugeben.</w:t>
          </w:r>
        </w:sdtContent>
      </w:sdt>
    </w:p>
    <w:p w:rsidR="009A0853" w:rsidRPr="00D1276C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D1276C">
        <w:rPr>
          <w:sz w:val="16"/>
          <w:szCs w:val="16"/>
        </w:rPr>
        <w:t xml:space="preserve">Versandtag: 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749504002"/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ein Datum einzugeben.</w:t>
          </w:r>
        </w:sdtContent>
      </w:sdt>
    </w:p>
    <w:p w:rsidR="009A0853" w:rsidRPr="00D1276C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D1276C">
        <w:rPr>
          <w:sz w:val="16"/>
          <w:szCs w:val="16"/>
        </w:rPr>
        <w:t xml:space="preserve">Empfangsstation: </w:t>
      </w:r>
      <w:r w:rsidRPr="00D1276C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306323075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D1276C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D1276C">
        <w:rPr>
          <w:sz w:val="16"/>
          <w:szCs w:val="16"/>
        </w:rPr>
        <w:t xml:space="preserve">Empfangsland: 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699002194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Pr="00D1276C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D1276C">
        <w:rPr>
          <w:sz w:val="16"/>
          <w:szCs w:val="16"/>
        </w:rPr>
        <w:t xml:space="preserve">Grenze(n): </w:t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84070829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Default="009A0853" w:rsidP="009A0853">
      <w:pPr>
        <w:spacing w:line="276" w:lineRule="auto"/>
        <w:ind w:left="705" w:hanging="705"/>
        <w:rPr>
          <w:sz w:val="16"/>
          <w:szCs w:val="16"/>
        </w:rPr>
      </w:pPr>
      <w:r w:rsidRPr="00D1276C">
        <w:rPr>
          <w:sz w:val="16"/>
          <w:szCs w:val="16"/>
        </w:rPr>
        <w:t xml:space="preserve">Befördernde Eisenbahnverkehrsunternehmen: </w:t>
      </w:r>
      <w:r w:rsidRPr="00D1276C">
        <w:rPr>
          <w:sz w:val="16"/>
          <w:szCs w:val="16"/>
        </w:rPr>
        <w:tab/>
      </w:r>
      <w:sdt>
        <w:sdtPr>
          <w:rPr>
            <w:sz w:val="16"/>
            <w:szCs w:val="16"/>
          </w:rPr>
          <w:id w:val="-1387953572"/>
          <w:showingPlcHdr/>
          <w:text/>
        </w:sdtPr>
        <w:sdtEndPr/>
        <w:sdtContent>
          <w:r w:rsidRPr="00D1276C">
            <w:rPr>
              <w:rStyle w:val="Platzhaltertext"/>
              <w:rFonts w:eastAsiaTheme="minorHAnsi"/>
              <w:sz w:val="16"/>
              <w:szCs w:val="16"/>
            </w:rPr>
            <w:t>Klicken Sie hier, um Text einzugeben.</w:t>
          </w:r>
        </w:sdtContent>
      </w:sdt>
    </w:p>
    <w:p w:rsidR="009A0853" w:rsidRDefault="009A0853" w:rsidP="009A0853">
      <w:pPr>
        <w:spacing w:line="276" w:lineRule="auto"/>
        <w:ind w:left="705" w:hanging="705"/>
        <w:rPr>
          <w:sz w:val="16"/>
          <w:szCs w:val="16"/>
        </w:rPr>
      </w:pPr>
    </w:p>
    <w:p w:rsidR="009A0853" w:rsidRPr="00106B6C" w:rsidRDefault="00106B6C" w:rsidP="009A0853">
      <w:pPr>
        <w:ind w:left="705" w:hanging="705"/>
        <w:rPr>
          <w:sz w:val="16"/>
          <w:szCs w:val="16"/>
        </w:rPr>
      </w:pPr>
      <w:sdt>
        <w:sdtPr>
          <w:rPr>
            <w:sz w:val="16"/>
            <w:szCs w:val="16"/>
          </w:rPr>
          <w:id w:val="-955173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A0853" w:rsidRPr="00106B6C">
        <w:rPr>
          <w:sz w:val="14"/>
          <w:szCs w:val="14"/>
        </w:rPr>
        <w:tab/>
      </w:r>
      <w:r w:rsidR="009A0853" w:rsidRPr="00106B6C">
        <w:rPr>
          <w:sz w:val="16"/>
          <w:szCs w:val="16"/>
        </w:rPr>
        <w:t xml:space="preserve">Wir garantieren, dass keine Beeinträchtigung der Fracht zB basierend auf GMP+ International „EWS-Meldung“, dem </w:t>
      </w:r>
      <w:bookmarkStart w:id="0" w:name="_GoBack"/>
      <w:r w:rsidR="009A0853" w:rsidRPr="00106B6C">
        <w:rPr>
          <w:sz w:val="16"/>
          <w:szCs w:val="16"/>
        </w:rPr>
        <w:t>RASFF-Portal oder ähnlichen Meldesystemen vorliegt.</w:t>
      </w:r>
    </w:p>
    <w:bookmarkEnd w:id="0"/>
    <w:p w:rsidR="009A0853" w:rsidRPr="00106B6C" w:rsidRDefault="009A0853" w:rsidP="009A0853">
      <w:pPr>
        <w:ind w:left="705" w:hanging="705"/>
        <w:rPr>
          <w:sz w:val="16"/>
          <w:szCs w:val="16"/>
        </w:rPr>
      </w:pPr>
    </w:p>
    <w:p w:rsidR="00AD1832" w:rsidRPr="009A0853" w:rsidRDefault="00106B6C" w:rsidP="009A0853">
      <w:pPr>
        <w:ind w:left="705" w:hanging="705"/>
        <w:rPr>
          <w:sz w:val="14"/>
          <w:szCs w:val="14"/>
          <w:u w:val="single"/>
        </w:rPr>
      </w:pPr>
      <w:sdt>
        <w:sdtPr>
          <w:rPr>
            <w:sz w:val="18"/>
            <w:szCs w:val="18"/>
          </w:rPr>
          <w:id w:val="1809510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0853" w:rsidRPr="00106B6C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9A0853" w:rsidRPr="00106B6C">
        <w:rPr>
          <w:sz w:val="18"/>
          <w:szCs w:val="18"/>
        </w:rPr>
        <w:tab/>
        <w:t>Hierm</w:t>
      </w:r>
      <w:r>
        <w:rPr>
          <w:sz w:val="18"/>
          <w:szCs w:val="18"/>
        </w:rPr>
        <w:t>it erklären wir uns mit den AGB</w:t>
      </w:r>
      <w:r w:rsidR="009A0853" w:rsidRPr="00106B6C">
        <w:rPr>
          <w:sz w:val="18"/>
          <w:szCs w:val="18"/>
        </w:rPr>
        <w:t xml:space="preserve"> der Rail Cargo Logistics</w:t>
      </w:r>
      <w:r>
        <w:rPr>
          <w:sz w:val="18"/>
          <w:szCs w:val="18"/>
        </w:rPr>
        <w:t xml:space="preserve"> GmbH </w:t>
      </w:r>
      <w:proofErr w:type="spellStart"/>
      <w:r>
        <w:rPr>
          <w:sz w:val="18"/>
          <w:szCs w:val="18"/>
        </w:rPr>
        <w:t>ein</w:t>
      </w:r>
      <w:r w:rsidR="009A0853" w:rsidRPr="00106B6C">
        <w:rPr>
          <w:sz w:val="18"/>
          <w:szCs w:val="18"/>
        </w:rPr>
        <w:t>nverstanden</w:t>
      </w:r>
      <w:proofErr w:type="spellEnd"/>
      <w:r w:rsidR="009A0853" w:rsidRPr="00106B6C">
        <w:rPr>
          <w:sz w:val="18"/>
          <w:szCs w:val="18"/>
        </w:rPr>
        <w:t>.</w:t>
      </w:r>
      <w:r w:rsidR="009A0853" w:rsidRPr="000D082B">
        <w:rPr>
          <w:sz w:val="18"/>
          <w:szCs w:val="18"/>
          <w:u w:val="single"/>
        </w:rPr>
        <w:br/>
      </w:r>
      <w:r w:rsidR="009A0853" w:rsidRPr="000D082B">
        <w:rPr>
          <w:sz w:val="14"/>
          <w:szCs w:val="14"/>
        </w:rPr>
        <w:t>(Bitte beachten Sie, dass Ihre Bestellung nur nach erfolgter Einverständniserklärung entgegengenommen werden kann)</w:t>
      </w:r>
    </w:p>
    <w:p w:rsidR="00504253" w:rsidRDefault="00921A42" w:rsidP="00B64254">
      <w:pPr>
        <w:spacing w:line="240" w:lineRule="auto"/>
        <w:rPr>
          <w:sz w:val="22"/>
        </w:rPr>
      </w:pPr>
      <w:r>
        <w:rPr>
          <w:rFonts w:cs="Arial"/>
          <w:noProof/>
          <w:sz w:val="16"/>
          <w:lang w:val="de-AT" w:eastAsia="de-A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7539294" wp14:editId="7C2B0251">
                <wp:simplePos x="0" y="0"/>
                <wp:positionH relativeFrom="page">
                  <wp:posOffset>0</wp:posOffset>
                </wp:positionH>
                <wp:positionV relativeFrom="page">
                  <wp:posOffset>3132455</wp:posOffset>
                </wp:positionV>
                <wp:extent cx="359410" cy="3780155"/>
                <wp:effectExtent l="0" t="0" r="21590" b="29845"/>
                <wp:wrapThrough wrapText="bothSides">
                  <wp:wrapPolygon edited="0">
                    <wp:start x="0" y="0"/>
                    <wp:lineTo x="0" y="145"/>
                    <wp:lineTo x="10686" y="2322"/>
                    <wp:lineTo x="6106" y="12482"/>
                    <wp:lineTo x="10686" y="20900"/>
                    <wp:lineTo x="0" y="21625"/>
                    <wp:lineTo x="21371" y="21625"/>
                    <wp:lineTo x="10686" y="20900"/>
                    <wp:lineTo x="10686" y="13933"/>
                    <wp:lineTo x="21371" y="13062"/>
                    <wp:lineTo x="21371" y="11901"/>
                    <wp:lineTo x="10686" y="11611"/>
                    <wp:lineTo x="10686" y="2322"/>
                    <wp:lineTo x="21371" y="145"/>
                    <wp:lineTo x="21371" y="0"/>
                    <wp:lineTo x="0" y="0"/>
                  </wp:wrapPolygon>
                </wp:wrapThrough>
                <wp:docPr id="6" name="Gruppierung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410" cy="3780155"/>
                          <a:chOff x="0" y="0"/>
                          <a:chExt cx="360000" cy="378015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g:grpSpPr>
                      <wps:wsp>
                        <wps:cNvPr id="8" name="Line 4"/>
                        <wps:cNvCnPr/>
                        <wps:spPr bwMode="auto">
                          <a:xfrm>
                            <a:off x="0" y="0"/>
                            <a:ext cx="3600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bg1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/>
                        <wps:spPr bwMode="auto">
                          <a:xfrm>
                            <a:off x="0" y="3780155"/>
                            <a:ext cx="3600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bg1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bodyPr/>
                      </wps:wsp>
                      <wps:wsp>
                        <wps:cNvPr id="12" name="AutoShape 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12725" y="2156460"/>
                            <a:ext cx="114300" cy="114300"/>
                          </a:xfrm>
                          <a:prstGeom prst="triangle">
                            <a:avLst>
                              <a:gd name="adj" fmla="val 50278"/>
                            </a:avLst>
                          </a:prstGeom>
                          <a:solidFill>
                            <a:srgbClr val="CC082A"/>
                          </a:solidFill>
                          <a:ln w="381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856F5C" id="Gruppierung 6" o:spid="_x0000_s1026" style="position:absolute;margin-left:0;margin-top:246.65pt;width:28.3pt;height:297.65pt;z-index:-251657216;mso-position-horizontal-relative:page;mso-position-vertical-relative:page;mso-width-relative:margin;mso-height-relative:margin" coordsize="3600,37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">
                <v:line id="Line 4" o:spid="_x0000_s1027" style="position:absolute;visibility:visible;mso-wrap-style:square" from="0,0" to="3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" strokecolor="#7f7f7f [1612]" strokeweight=".5pt"/>
                <v:line id="Line 5" o:spid="_x0000_s1028" style="position:absolute;visibility:visible;mso-wrap-style:square" from="0,37801" to="3600,378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" strokecolor="#7f7f7f [1612]" strokeweight=".5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6" o:spid="_x0000_s1029" type="#_x0000_t5" style="position:absolute;left:2127;top:21564;width:1143;height:11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" adj="10860" fillcolor="#cc082a" strokecolor="white" strokeweight="3pt"/>
                <w10:wrap type="through" anchorx="page" anchory="page"/>
              </v:group>
            </w:pict>
          </mc:Fallback>
        </mc:AlternateContent>
      </w:r>
    </w:p>
    <w:sectPr w:rsidR="00504253" w:rsidSect="009A085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361" w:bottom="851" w:left="1361" w:header="510" w:footer="3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C6E" w:rsidRDefault="00903C6E">
      <w:pPr>
        <w:spacing w:line="240" w:lineRule="auto"/>
      </w:pPr>
      <w:r>
        <w:separator/>
      </w:r>
    </w:p>
  </w:endnote>
  <w:endnote w:type="continuationSeparator" w:id="0">
    <w:p w:rsidR="00903C6E" w:rsidRDefault="00903C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9DE" w:rsidRDefault="000379DE" w:rsidP="00B64254">
    <w:pPr>
      <w:pStyle w:val="Fuzeile"/>
      <w:tabs>
        <w:tab w:val="clear" w:pos="4536"/>
        <w:tab w:val="clear" w:pos="9072"/>
        <w:tab w:val="left" w:pos="6577"/>
      </w:tabs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903C6E">
      <w:rPr>
        <w:noProof/>
        <w:sz w:val="16"/>
      </w:rPr>
      <w:t>Dokument1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 </w:instrText>
    </w:r>
    <w:r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 xml:space="preserve">Seite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9A0853">
      <w:rPr>
        <w:rStyle w:val="Seitenzahl"/>
        <w:noProof/>
        <w:sz w:val="16"/>
      </w:rPr>
      <w:t>2</w:t>
    </w:r>
    <w:r>
      <w:rPr>
        <w:rStyle w:val="Seitenzah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787" w:rsidRDefault="007E6787">
    <w:pPr>
      <w:pStyle w:val="Fuzeile"/>
    </w:pPr>
    <w:proofErr w:type="spellStart"/>
    <w:r>
      <w:t>Rev</w:t>
    </w:r>
    <w:proofErr w:type="spellEnd"/>
    <w:r>
      <w:t>.: Juli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C6E" w:rsidRDefault="00903C6E">
      <w:pPr>
        <w:spacing w:line="240" w:lineRule="auto"/>
      </w:pPr>
      <w:r>
        <w:separator/>
      </w:r>
    </w:p>
  </w:footnote>
  <w:footnote w:type="continuationSeparator" w:id="0">
    <w:p w:rsidR="00903C6E" w:rsidRDefault="00903C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9DE" w:rsidRDefault="000379DE">
    <w:pPr>
      <w:pStyle w:val="Kopfzeile"/>
    </w:pPr>
    <w:r>
      <w:rPr>
        <w:noProof/>
        <w:lang w:val="de-AT" w:eastAsia="de-AT"/>
      </w:rPr>
      <w:drawing>
        <wp:inline distT="0" distB="0" distL="0" distR="0" wp14:anchorId="429483FF" wp14:editId="5698AA19">
          <wp:extent cx="1678305" cy="364490"/>
          <wp:effectExtent l="0" t="0" r="0" b="0"/>
          <wp:docPr id="56" name="Bild 1" descr="D:\Projects\Vorlagen\RCA_NEU\RCA+RCG_rgb226-0-4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rojects\Vorlagen\RCA_NEU\RCA+RCG_rgb226-0-4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364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9DE" w:rsidRDefault="000379DE">
    <w:pPr>
      <w:pStyle w:val="Kopfzeile"/>
    </w:pPr>
    <w:r>
      <w:rPr>
        <w:rFonts w:cs="Arial"/>
        <w:noProof/>
        <w:sz w:val="16"/>
        <w:lang w:val="de-AT" w:eastAsia="de-AT"/>
      </w:rPr>
      <w:drawing>
        <wp:anchor distT="0" distB="0" distL="114300" distR="114300" simplePos="0" relativeHeight="251667968" behindDoc="1" locked="0" layoutInCell="1" allowOverlap="1" wp14:anchorId="39C26077" wp14:editId="70FB97D5">
          <wp:simplePos x="0" y="0"/>
          <wp:positionH relativeFrom="page">
            <wp:posOffset>3985895</wp:posOffset>
          </wp:positionH>
          <wp:positionV relativeFrom="page">
            <wp:posOffset>428625</wp:posOffset>
          </wp:positionV>
          <wp:extent cx="1706400" cy="334800"/>
          <wp:effectExtent l="0" t="0" r="8255" b="8255"/>
          <wp:wrapNone/>
          <wp:docPr id="57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ilCargoLogistics+OBB_rgb226-0-4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400" cy="3348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9DE" w:rsidRDefault="000379DE">
    <w:pPr>
      <w:framePr w:w="2529" w:h="289" w:hRule="exact" w:hSpace="142" w:wrap="around" w:vAnchor="page" w:hAnchor="page" w:x="7939" w:y="2326" w:anchorLock="1"/>
      <w:rPr>
        <w:sz w:val="17"/>
      </w:rPr>
    </w:pPr>
  </w:p>
  <w:p w:rsidR="000379DE" w:rsidRDefault="000379DE">
    <w:pPr>
      <w:pStyle w:val="Kopfzeile"/>
    </w:pPr>
    <w:r>
      <w:rPr>
        <w:rFonts w:cs="Arial"/>
        <w:noProof/>
        <w:sz w:val="16"/>
        <w:lang w:val="de-AT" w:eastAsia="de-AT"/>
      </w:rPr>
      <w:drawing>
        <wp:anchor distT="0" distB="0" distL="114300" distR="114300" simplePos="0" relativeHeight="251665920" behindDoc="1" locked="0" layoutInCell="1" allowOverlap="1" wp14:anchorId="7EFCC814" wp14:editId="4294914A">
          <wp:simplePos x="0" y="0"/>
          <wp:positionH relativeFrom="page">
            <wp:posOffset>3984942</wp:posOffset>
          </wp:positionH>
          <wp:positionV relativeFrom="page">
            <wp:posOffset>428625</wp:posOffset>
          </wp:positionV>
          <wp:extent cx="1706400" cy="334800"/>
          <wp:effectExtent l="0" t="0" r="8255" b="8255"/>
          <wp:wrapNone/>
          <wp:docPr id="58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ilCargoLogistics+OBB_rgb226-0-4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400" cy="3348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de-AT" w:eastAsia="de-AT"/>
      </w:rPr>
      <mc:AlternateContent>
        <mc:Choice Requires="wpg">
          <w:drawing>
            <wp:anchor distT="0" distB="0" distL="114300" distR="114300" simplePos="0" relativeHeight="251670016" behindDoc="1" locked="0" layoutInCell="1" allowOverlap="1" wp14:anchorId="58969E9F" wp14:editId="25501254">
              <wp:simplePos x="0" y="0"/>
              <wp:positionH relativeFrom="page">
                <wp:posOffset>0</wp:posOffset>
              </wp:positionH>
              <wp:positionV relativeFrom="page">
                <wp:posOffset>3132455</wp:posOffset>
              </wp:positionV>
              <wp:extent cx="359410" cy="3780155"/>
              <wp:effectExtent l="0" t="0" r="21590" b="29845"/>
              <wp:wrapThrough wrapText="bothSides">
                <wp:wrapPolygon edited="0">
                  <wp:start x="0" y="0"/>
                  <wp:lineTo x="0" y="145"/>
                  <wp:lineTo x="10686" y="2322"/>
                  <wp:lineTo x="6106" y="12482"/>
                  <wp:lineTo x="10686" y="20900"/>
                  <wp:lineTo x="0" y="21625"/>
                  <wp:lineTo x="21371" y="21625"/>
                  <wp:lineTo x="10686" y="20900"/>
                  <wp:lineTo x="10686" y="13933"/>
                  <wp:lineTo x="21371" y="13062"/>
                  <wp:lineTo x="21371" y="11901"/>
                  <wp:lineTo x="10686" y="11611"/>
                  <wp:lineTo x="10686" y="2322"/>
                  <wp:lineTo x="21371" y="145"/>
                  <wp:lineTo x="21371" y="0"/>
                  <wp:lineTo x="0" y="0"/>
                </wp:wrapPolygon>
              </wp:wrapThrough>
              <wp:docPr id="9" name="Gruppierung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9410" cy="3780155"/>
                        <a:chOff x="0" y="0"/>
                        <a:chExt cx="360000" cy="3780155"/>
                      </a:xfrm>
                      <a:extLst>
                        <a:ext uri="{0CCBE362-F206-4b92-989A-16890622DB6E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g:grpSpPr>
                    <wps:wsp>
                      <wps:cNvPr id="13" name="Line 4"/>
                      <wps:cNvCnPr/>
                      <wps:spPr bwMode="auto">
                        <a:xfrm>
                          <a:off x="0" y="0"/>
                          <a:ext cx="360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/>
                    </wps:wsp>
                    <wps:wsp>
                      <wps:cNvPr id="14" name="Line 5"/>
                      <wps:cNvCnPr/>
                      <wps:spPr bwMode="auto">
                        <a:xfrm>
                          <a:off x="0" y="3780155"/>
                          <a:ext cx="360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/>
                    </wps:wsp>
                    <wps:wsp>
                      <wps:cNvPr id="15" name="AutoShape 6"/>
                      <wps:cNvSpPr>
                        <a:spLocks noChangeArrowheads="1"/>
                      </wps:cNvSpPr>
                      <wps:spPr bwMode="auto">
                        <a:xfrm rot="16200000">
                          <a:off x="212725" y="2156460"/>
                          <a:ext cx="114300" cy="114300"/>
                        </a:xfrm>
                        <a:prstGeom prst="triangle">
                          <a:avLst>
                            <a:gd name="adj" fmla="val 50278"/>
                          </a:avLst>
                        </a:prstGeom>
                        <a:solidFill>
                          <a:srgbClr val="CC082A"/>
                        </a:solidFill>
                        <a:ln w="381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A5FA16" id="Gruppierung 9" o:spid="_x0000_s1026" style="position:absolute;margin-left:0;margin-top:246.65pt;width:28.3pt;height:297.65pt;z-index:-251646464;mso-position-horizontal-relative:page;mso-position-vertical-relative:page;mso-width-relative:margin;mso-height-relative:margin" coordsize="3600,37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">
              <v:line id="Line 4" o:spid="_x0000_s1027" style="position:absolute;visibility:visible;mso-wrap-style:square" from="0,0" to="3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" strokecolor="#7f7f7f [1612]" strokeweight=".5pt"/>
              <v:line id="Line 5" o:spid="_x0000_s1028" style="position:absolute;visibility:visible;mso-wrap-style:square" from="0,37801" to="3600,378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" strokecolor="#7f7f7f [1612]" strokeweight=".5pt"/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6" o:spid="_x0000_s1029" type="#_x0000_t5" style="position:absolute;left:2127;top:21564;width:1143;height:11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" adj="10860" fillcolor="#cc082a" strokecolor="white" strokeweight="3pt"/>
              <w10:wrap type="through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proofState w:spelling="clean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6E"/>
    <w:rsid w:val="00022FF6"/>
    <w:rsid w:val="00035F00"/>
    <w:rsid w:val="000379DE"/>
    <w:rsid w:val="000B13E7"/>
    <w:rsid w:val="000C6A5A"/>
    <w:rsid w:val="000F303F"/>
    <w:rsid w:val="001007F3"/>
    <w:rsid w:val="00106B6C"/>
    <w:rsid w:val="00200590"/>
    <w:rsid w:val="00270933"/>
    <w:rsid w:val="002F20C9"/>
    <w:rsid w:val="0039404C"/>
    <w:rsid w:val="003D677E"/>
    <w:rsid w:val="004F42B5"/>
    <w:rsid w:val="00504253"/>
    <w:rsid w:val="00583749"/>
    <w:rsid w:val="005D05F7"/>
    <w:rsid w:val="005D5038"/>
    <w:rsid w:val="005F0676"/>
    <w:rsid w:val="00683889"/>
    <w:rsid w:val="007B0A78"/>
    <w:rsid w:val="007E6787"/>
    <w:rsid w:val="00871143"/>
    <w:rsid w:val="00903C6E"/>
    <w:rsid w:val="00921A42"/>
    <w:rsid w:val="009A0853"/>
    <w:rsid w:val="009A38EC"/>
    <w:rsid w:val="009B0D24"/>
    <w:rsid w:val="00A062AF"/>
    <w:rsid w:val="00A7368D"/>
    <w:rsid w:val="00A81D6F"/>
    <w:rsid w:val="00AB3F17"/>
    <w:rsid w:val="00AD1832"/>
    <w:rsid w:val="00B2766C"/>
    <w:rsid w:val="00B64254"/>
    <w:rsid w:val="00BF07AD"/>
    <w:rsid w:val="00BF518E"/>
    <w:rsid w:val="00C132F2"/>
    <w:rsid w:val="00CE058C"/>
    <w:rsid w:val="00D30F36"/>
    <w:rsid w:val="00DE480B"/>
    <w:rsid w:val="00F0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1FEE889"/>
  <w15:docId w15:val="{66FE6090-42FA-45D7-AA2A-64AB8CF3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E480B"/>
    <w:pPr>
      <w:spacing w:line="240" w:lineRule="atLeast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E480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customStyle="1" w:styleId="berschrift">
    <w:name w:val="Überschrift"/>
    <w:basedOn w:val="Standard"/>
    <w:pPr>
      <w:shd w:val="pct5" w:color="auto" w:fill="auto"/>
      <w:jc w:val="center"/>
    </w:pPr>
    <w:rPr>
      <w:b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Kontrollkstchen">
    <w:name w:val="Kontrollkästchen"/>
    <w:rPr>
      <w:rFonts w:ascii="Times New Roman" w:hAnsi="Times New Roman"/>
      <w:noProof w:val="0"/>
      <w:spacing w:val="0"/>
      <w:sz w:val="22"/>
      <w:lang w:val="de-DE"/>
    </w:rPr>
  </w:style>
  <w:style w:type="character" w:styleId="Seitenzahl">
    <w:name w:val="page number"/>
    <w:basedOn w:val="Absatz-Standardschriftart"/>
    <w:semiHidden/>
  </w:style>
  <w:style w:type="character" w:customStyle="1" w:styleId="berschrift1Zchn">
    <w:name w:val="Überschrift 1 Zchn"/>
    <w:basedOn w:val="Absatz-Standardschriftart"/>
    <w:link w:val="berschrift1"/>
    <w:uiPriority w:val="9"/>
    <w:rsid w:val="00DE480B"/>
    <w:rPr>
      <w:rFonts w:ascii="Cambria" w:eastAsia="Times New Roman" w:hAnsi="Cambria" w:cs="Times New Roman"/>
      <w:b/>
      <w:bCs/>
      <w:kern w:val="32"/>
      <w:sz w:val="32"/>
      <w:szCs w:val="3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2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2AF"/>
    <w:rPr>
      <w:rFonts w:ascii="Tahoma" w:hAnsi="Tahoma" w:cs="Tahoma"/>
      <w:sz w:val="16"/>
      <w:szCs w:val="16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0B13E7"/>
    <w:rPr>
      <w:rFonts w:ascii="Arial" w:hAnsi="Arial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7E6787"/>
    <w:rPr>
      <w:rFonts w:ascii="Arial" w:hAnsi="Arial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7E678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9A08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sta.rcl@railcargo.com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arista.rcl@railcargo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ista.rcl@railcargo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7859372C</Template>
  <TotalTime>0</TotalTime>
  <Pages>1</Pages>
  <Words>381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OEBB Blanko- bzw. Folgeblattvorlage mit Logo</vt:lpstr>
    </vt:vector>
  </TitlesOfParts>
  <Company>Rail Cargo Austria Aktiengesellschaft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OEBB Blanko- bzw. Folgeblattvorlage mit Logo</dc:title>
  <dc:creator>Wagner Doris (Rail Cargo)</dc:creator>
  <cp:lastModifiedBy>Tschida Helmut (Rail Cargo)</cp:lastModifiedBy>
  <cp:revision>3</cp:revision>
  <cp:lastPrinted>2014-03-04T13:11:00Z</cp:lastPrinted>
  <dcterms:created xsi:type="dcterms:W3CDTF">2019-07-01T13:17:00Z</dcterms:created>
  <dcterms:modified xsi:type="dcterms:W3CDTF">2019-07-08T10:46:00Z</dcterms:modified>
</cp:coreProperties>
</file>